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B05" w:rsidRDefault="00A14B05" w:rsidP="00A14B05"/>
    <w:p w:rsidR="00A14B05" w:rsidRDefault="00A14B05" w:rsidP="00A14B05"/>
    <w:tbl>
      <w:tblPr>
        <w:tblW w:w="34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33"/>
        <w:gridCol w:w="507"/>
        <w:gridCol w:w="3551"/>
      </w:tblGrid>
      <w:tr w:rsidR="00AB44B4" w:rsidRPr="00D21D1E" w:rsidTr="00AB44B4">
        <w:trPr>
          <w:trHeight w:val="69"/>
        </w:trPr>
        <w:tc>
          <w:tcPr>
            <w:tcW w:w="2327" w:type="pct"/>
          </w:tcPr>
          <w:p w:rsidR="00AB44B4" w:rsidRPr="00D21D1E" w:rsidRDefault="00AB44B4" w:rsidP="00AB44B4"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</w:rPr>
              <w:t>N°  6</w:t>
            </w:r>
            <w:r w:rsidRPr="00D21D1E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 Parabordi</w:t>
            </w:r>
          </w:p>
        </w:tc>
        <w:tc>
          <w:tcPr>
            <w:tcW w:w="334" w:type="pct"/>
          </w:tcPr>
          <w:p w:rsidR="00AB44B4" w:rsidRPr="00D21D1E" w:rsidRDefault="00AB44B4" w:rsidP="00AB44B4">
            <w:pPr>
              <w:rPr>
                <w:rFonts w:ascii="Verdana" w:hAnsi="Verdana" w:cs="Arial"/>
                <w:b/>
                <w:bCs/>
                <w:sz w:val="16"/>
                <w:szCs w:val="16"/>
              </w:rPr>
            </w:pPr>
          </w:p>
        </w:tc>
        <w:tc>
          <w:tcPr>
            <w:tcW w:w="2339" w:type="pct"/>
          </w:tcPr>
          <w:p w:rsidR="00AB44B4" w:rsidRPr="00D21D1E" w:rsidRDefault="00AB44B4" w:rsidP="00AB44B4">
            <w:pPr>
              <w:rPr>
                <w:rFonts w:ascii="Verdana" w:hAnsi="Verdana"/>
                <w:b/>
                <w:sz w:val="16"/>
                <w:szCs w:val="16"/>
              </w:rPr>
            </w:pPr>
            <w:r w:rsidRPr="00D21D1E">
              <w:rPr>
                <w:rFonts w:ascii="Verdana" w:hAnsi="Verdana"/>
                <w:b/>
                <w:sz w:val="16"/>
                <w:szCs w:val="16"/>
              </w:rPr>
              <w:t>N° 1 Secchio</w:t>
            </w:r>
          </w:p>
        </w:tc>
      </w:tr>
      <w:tr w:rsidR="00AB44B4" w:rsidRPr="00D21D1E" w:rsidTr="00AB44B4">
        <w:tc>
          <w:tcPr>
            <w:tcW w:w="2327" w:type="pct"/>
          </w:tcPr>
          <w:p w:rsidR="00AB44B4" w:rsidRPr="00D21D1E" w:rsidRDefault="00AB44B4" w:rsidP="00AB44B4"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</w:rPr>
              <w:t>N°  1</w:t>
            </w:r>
            <w:r w:rsidRPr="00D21D1E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 Estintore</w:t>
            </w:r>
          </w:p>
        </w:tc>
        <w:tc>
          <w:tcPr>
            <w:tcW w:w="334" w:type="pct"/>
          </w:tcPr>
          <w:p w:rsidR="00AB44B4" w:rsidRPr="00D21D1E" w:rsidRDefault="00AB44B4" w:rsidP="00AB44B4">
            <w:pPr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339" w:type="pct"/>
          </w:tcPr>
          <w:p w:rsidR="00AB44B4" w:rsidRPr="00D21D1E" w:rsidRDefault="00AB44B4" w:rsidP="00AB44B4">
            <w:pPr>
              <w:rPr>
                <w:rFonts w:ascii="Verdana" w:hAnsi="Verdana"/>
                <w:b/>
                <w:sz w:val="16"/>
                <w:szCs w:val="16"/>
              </w:rPr>
            </w:pPr>
            <w:r w:rsidRPr="00D21D1E">
              <w:rPr>
                <w:rFonts w:ascii="Verdana" w:hAnsi="Verdana"/>
                <w:b/>
                <w:sz w:val="16"/>
                <w:szCs w:val="16"/>
              </w:rPr>
              <w:t>N° 1 Autogonfiabile</w:t>
            </w:r>
          </w:p>
        </w:tc>
      </w:tr>
      <w:tr w:rsidR="00AB44B4" w:rsidRPr="00D21D1E" w:rsidTr="00AB44B4">
        <w:tc>
          <w:tcPr>
            <w:tcW w:w="2327" w:type="pct"/>
          </w:tcPr>
          <w:p w:rsidR="00AB44B4" w:rsidRPr="00D21D1E" w:rsidRDefault="00AB44B4" w:rsidP="00AB44B4"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</w:rPr>
              <w:t>N°  1</w:t>
            </w:r>
            <w:r w:rsidRPr="00D21D1E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 Bombola Gas</w:t>
            </w:r>
          </w:p>
        </w:tc>
        <w:tc>
          <w:tcPr>
            <w:tcW w:w="334" w:type="pct"/>
          </w:tcPr>
          <w:p w:rsidR="00AB44B4" w:rsidRPr="00D21D1E" w:rsidRDefault="00AB44B4" w:rsidP="00AB44B4">
            <w:pPr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339" w:type="pct"/>
          </w:tcPr>
          <w:p w:rsidR="00AB44B4" w:rsidRPr="00D21D1E" w:rsidRDefault="00AB44B4" w:rsidP="00AB44B4">
            <w:pPr>
              <w:rPr>
                <w:rFonts w:ascii="Verdana" w:hAnsi="Verdana"/>
                <w:b/>
                <w:sz w:val="16"/>
                <w:szCs w:val="16"/>
              </w:rPr>
            </w:pPr>
            <w:r w:rsidRPr="00D21D1E">
              <w:rPr>
                <w:rFonts w:ascii="Verdana" w:hAnsi="Verdana"/>
                <w:b/>
                <w:sz w:val="16"/>
                <w:szCs w:val="16"/>
              </w:rPr>
              <w:t>N° 1 Barra di rispetto</w:t>
            </w:r>
          </w:p>
        </w:tc>
      </w:tr>
      <w:tr w:rsidR="00AB44B4" w:rsidRPr="00D21D1E" w:rsidTr="00AB44B4">
        <w:tc>
          <w:tcPr>
            <w:tcW w:w="2327" w:type="pct"/>
          </w:tcPr>
          <w:p w:rsidR="00AB44B4" w:rsidRPr="00D21D1E" w:rsidRDefault="00AB44B4" w:rsidP="00AB44B4"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</w:rPr>
              <w:t>N°  2</w:t>
            </w:r>
            <w:r w:rsidRPr="00D21D1E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 Cime ormeggio</w:t>
            </w:r>
          </w:p>
        </w:tc>
        <w:tc>
          <w:tcPr>
            <w:tcW w:w="334" w:type="pct"/>
          </w:tcPr>
          <w:p w:rsidR="00AB44B4" w:rsidRPr="00D21D1E" w:rsidRDefault="00AB44B4" w:rsidP="00AB44B4">
            <w:pPr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339" w:type="pct"/>
          </w:tcPr>
          <w:p w:rsidR="00AB44B4" w:rsidRPr="00D21D1E" w:rsidRDefault="00AB44B4" w:rsidP="00AB44B4">
            <w:pPr>
              <w:rPr>
                <w:rFonts w:ascii="Verdana" w:hAnsi="Verdana"/>
                <w:b/>
                <w:sz w:val="16"/>
                <w:szCs w:val="16"/>
              </w:rPr>
            </w:pPr>
            <w:r w:rsidRPr="00D21D1E">
              <w:rPr>
                <w:rFonts w:ascii="Verdana" w:hAnsi="Verdana"/>
                <w:b/>
                <w:sz w:val="16"/>
                <w:szCs w:val="16"/>
              </w:rPr>
              <w:t>N° 1 Cavo collegamento 220 V</w:t>
            </w:r>
          </w:p>
        </w:tc>
      </w:tr>
      <w:tr w:rsidR="00AB44B4" w:rsidRPr="00D21D1E" w:rsidTr="00AB44B4">
        <w:tc>
          <w:tcPr>
            <w:tcW w:w="2327" w:type="pct"/>
          </w:tcPr>
          <w:p w:rsidR="00AB44B4" w:rsidRPr="00D21D1E" w:rsidRDefault="00AB44B4" w:rsidP="00AB44B4">
            <w:pPr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</w:rPr>
              <w:t>N° 7   Cuscini esterni</w:t>
            </w:r>
          </w:p>
        </w:tc>
        <w:tc>
          <w:tcPr>
            <w:tcW w:w="334" w:type="pct"/>
          </w:tcPr>
          <w:p w:rsidR="00AB44B4" w:rsidRPr="00D21D1E" w:rsidRDefault="00AB44B4" w:rsidP="00AB44B4">
            <w:pPr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339" w:type="pct"/>
          </w:tcPr>
          <w:p w:rsidR="00AB44B4" w:rsidRPr="00D21D1E" w:rsidRDefault="00AB44B4" w:rsidP="00AB44B4"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N° 1 Adattatore cavo 220 V</w:t>
            </w:r>
          </w:p>
        </w:tc>
      </w:tr>
      <w:tr w:rsidR="00AB44B4" w:rsidRPr="00D21D1E" w:rsidTr="00AB44B4">
        <w:tc>
          <w:tcPr>
            <w:tcW w:w="2327" w:type="pct"/>
          </w:tcPr>
          <w:p w:rsidR="00AB44B4" w:rsidRPr="00D21D1E" w:rsidRDefault="00AB44B4" w:rsidP="00AB44B4">
            <w:pPr>
              <w:rPr>
                <w:rFonts w:ascii="Verdana" w:hAnsi="Verdana"/>
                <w:b/>
                <w:sz w:val="16"/>
                <w:szCs w:val="16"/>
              </w:rPr>
            </w:pPr>
            <w:r w:rsidRPr="00D21D1E">
              <w:rPr>
                <w:rFonts w:ascii="Verdana" w:hAnsi="Verdana" w:cs="Arial"/>
                <w:b/>
                <w:bCs/>
                <w:sz w:val="16"/>
                <w:szCs w:val="16"/>
              </w:rPr>
              <w:t>N° 1  telecomandosalpancore</w:t>
            </w:r>
          </w:p>
        </w:tc>
        <w:tc>
          <w:tcPr>
            <w:tcW w:w="334" w:type="pct"/>
          </w:tcPr>
          <w:p w:rsidR="00AB44B4" w:rsidRPr="00D21D1E" w:rsidRDefault="00AB44B4" w:rsidP="00AB44B4">
            <w:pPr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339" w:type="pct"/>
          </w:tcPr>
          <w:p w:rsidR="00AB44B4" w:rsidRPr="00D21D1E" w:rsidRDefault="00AB44B4" w:rsidP="00AB44B4">
            <w:pPr>
              <w:rPr>
                <w:rFonts w:ascii="Verdana" w:hAnsi="Verdana"/>
                <w:b/>
                <w:sz w:val="16"/>
                <w:szCs w:val="16"/>
              </w:rPr>
            </w:pPr>
            <w:r w:rsidRPr="00D21D1E">
              <w:rPr>
                <w:rFonts w:ascii="Verdana" w:hAnsi="Verdana"/>
                <w:b/>
                <w:sz w:val="16"/>
                <w:szCs w:val="16"/>
              </w:rPr>
              <w:t>N° 1 Salvagente anulare</w:t>
            </w:r>
          </w:p>
        </w:tc>
      </w:tr>
      <w:tr w:rsidR="00AB44B4" w:rsidRPr="00D21D1E" w:rsidTr="00AB44B4">
        <w:tc>
          <w:tcPr>
            <w:tcW w:w="2327" w:type="pct"/>
          </w:tcPr>
          <w:p w:rsidR="00AB44B4" w:rsidRPr="00D21D1E" w:rsidRDefault="00AB44B4" w:rsidP="00AB44B4"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</w:rPr>
              <w:t>N° 4</w:t>
            </w:r>
            <w:r w:rsidRPr="00D21D1E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 Estintore</w:t>
            </w:r>
          </w:p>
        </w:tc>
        <w:tc>
          <w:tcPr>
            <w:tcW w:w="334" w:type="pct"/>
          </w:tcPr>
          <w:p w:rsidR="00AB44B4" w:rsidRPr="00D21D1E" w:rsidRDefault="00AB44B4" w:rsidP="00AB44B4">
            <w:pPr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339" w:type="pct"/>
          </w:tcPr>
          <w:p w:rsidR="00AB44B4" w:rsidRPr="00D21D1E" w:rsidRDefault="00AB44B4" w:rsidP="00AB44B4">
            <w:pPr>
              <w:rPr>
                <w:rFonts w:ascii="Verdana" w:hAnsi="Verdana"/>
                <w:b/>
                <w:sz w:val="16"/>
                <w:szCs w:val="16"/>
              </w:rPr>
            </w:pPr>
            <w:r w:rsidRPr="00D21D1E">
              <w:rPr>
                <w:rFonts w:ascii="Verdana" w:hAnsi="Verdana"/>
                <w:b/>
                <w:sz w:val="16"/>
                <w:szCs w:val="16"/>
              </w:rPr>
              <w:t>N° 1 boetta luminosa</w:t>
            </w:r>
          </w:p>
        </w:tc>
      </w:tr>
      <w:tr w:rsidR="00AB44B4" w:rsidRPr="00D21D1E" w:rsidTr="00AB44B4">
        <w:tc>
          <w:tcPr>
            <w:tcW w:w="2327" w:type="pct"/>
          </w:tcPr>
          <w:p w:rsidR="00AB44B4" w:rsidRPr="00D21D1E" w:rsidRDefault="00AB44B4" w:rsidP="00AB44B4"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N° 1 Mezzo Marinaio</w:t>
            </w:r>
          </w:p>
        </w:tc>
        <w:tc>
          <w:tcPr>
            <w:tcW w:w="334" w:type="pct"/>
          </w:tcPr>
          <w:p w:rsidR="00AB44B4" w:rsidRPr="00D21D1E" w:rsidRDefault="00AB44B4" w:rsidP="00AB44B4">
            <w:pPr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339" w:type="pct"/>
          </w:tcPr>
          <w:p w:rsidR="00AB44B4" w:rsidRPr="00D21D1E" w:rsidRDefault="00AB44B4" w:rsidP="00AB44B4"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N° 1 Scaletta</w:t>
            </w:r>
          </w:p>
        </w:tc>
      </w:tr>
      <w:tr w:rsidR="00AB44B4" w:rsidRPr="00D21D1E" w:rsidTr="00AB44B4">
        <w:tc>
          <w:tcPr>
            <w:tcW w:w="2327" w:type="pct"/>
          </w:tcPr>
          <w:p w:rsidR="00AB44B4" w:rsidRPr="00D21D1E" w:rsidRDefault="00AB44B4" w:rsidP="00AB44B4"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N° 1 luce esterna tavolo pozzetto</w:t>
            </w:r>
          </w:p>
        </w:tc>
        <w:tc>
          <w:tcPr>
            <w:tcW w:w="334" w:type="pct"/>
          </w:tcPr>
          <w:p w:rsidR="00AB44B4" w:rsidRPr="00D21D1E" w:rsidRDefault="00AB44B4" w:rsidP="00AB44B4">
            <w:pPr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339" w:type="pct"/>
          </w:tcPr>
          <w:p w:rsidR="00AB44B4" w:rsidRPr="00D21D1E" w:rsidRDefault="00AB44B4" w:rsidP="00AB44B4">
            <w:pPr>
              <w:rPr>
                <w:rFonts w:ascii="Verdana" w:hAnsi="Verdana"/>
                <w:b/>
                <w:sz w:val="16"/>
                <w:szCs w:val="16"/>
              </w:rPr>
            </w:pPr>
            <w:r w:rsidRPr="00D21D1E">
              <w:rPr>
                <w:rFonts w:ascii="Verdana" w:hAnsi="Verdana"/>
                <w:b/>
                <w:sz w:val="16"/>
                <w:szCs w:val="16"/>
              </w:rPr>
              <w:t>N° 1 confezione segnali di soccorso</w:t>
            </w:r>
          </w:p>
        </w:tc>
      </w:tr>
      <w:tr w:rsidR="00AB44B4" w:rsidRPr="00D21D1E" w:rsidTr="00AB44B4">
        <w:tc>
          <w:tcPr>
            <w:tcW w:w="2327" w:type="pct"/>
          </w:tcPr>
          <w:p w:rsidR="00AB44B4" w:rsidRPr="00D21D1E" w:rsidRDefault="001851CD" w:rsidP="00AB44B4"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</w:rPr>
              <w:t>N° 3</w:t>
            </w:r>
            <w:r w:rsidR="00AB44B4" w:rsidRPr="00D21D1E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 Manovelle Winch</w:t>
            </w:r>
          </w:p>
        </w:tc>
        <w:tc>
          <w:tcPr>
            <w:tcW w:w="334" w:type="pct"/>
          </w:tcPr>
          <w:p w:rsidR="00AB44B4" w:rsidRPr="00D21D1E" w:rsidRDefault="00AB44B4" w:rsidP="00AB44B4">
            <w:pPr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339" w:type="pct"/>
          </w:tcPr>
          <w:p w:rsidR="00AB44B4" w:rsidRPr="00D21D1E" w:rsidRDefault="00AB44B4" w:rsidP="00AB44B4">
            <w:pPr>
              <w:rPr>
                <w:rFonts w:ascii="Verdana" w:hAnsi="Verdana"/>
                <w:b/>
                <w:sz w:val="16"/>
                <w:szCs w:val="16"/>
              </w:rPr>
            </w:pPr>
            <w:r w:rsidRPr="00D21D1E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N° 1 Gps Cartografico + cartuccia </w:t>
            </w:r>
          </w:p>
        </w:tc>
      </w:tr>
      <w:tr w:rsidR="00AB44B4" w:rsidRPr="00D21D1E" w:rsidTr="00AB44B4">
        <w:tc>
          <w:tcPr>
            <w:tcW w:w="2327" w:type="pct"/>
          </w:tcPr>
          <w:p w:rsidR="00AB44B4" w:rsidRPr="00D21D1E" w:rsidRDefault="00AB44B4" w:rsidP="00AB44B4">
            <w:pPr>
              <w:rPr>
                <w:rFonts w:ascii="Verdana" w:hAnsi="Verdana"/>
                <w:b/>
                <w:sz w:val="16"/>
                <w:szCs w:val="16"/>
              </w:rPr>
            </w:pPr>
            <w:r w:rsidRPr="00D21D1E">
              <w:rPr>
                <w:rFonts w:ascii="Verdana" w:hAnsi="Verdana" w:cs="Arial"/>
                <w:b/>
                <w:bCs/>
                <w:sz w:val="16"/>
                <w:szCs w:val="16"/>
              </w:rPr>
              <w:t>N° 1 Casetta pronto soccorso</w:t>
            </w:r>
          </w:p>
        </w:tc>
        <w:tc>
          <w:tcPr>
            <w:tcW w:w="334" w:type="pct"/>
          </w:tcPr>
          <w:p w:rsidR="00AB44B4" w:rsidRPr="00D21D1E" w:rsidRDefault="00AB44B4" w:rsidP="00AB44B4">
            <w:pPr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339" w:type="pct"/>
          </w:tcPr>
          <w:p w:rsidR="00AB44B4" w:rsidRPr="00D21D1E" w:rsidRDefault="00AB44B4" w:rsidP="00AB44B4"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N° 1 Vhf</w:t>
            </w:r>
          </w:p>
        </w:tc>
      </w:tr>
      <w:tr w:rsidR="00AB44B4" w:rsidRPr="00D21D1E" w:rsidTr="00AB44B4">
        <w:tc>
          <w:tcPr>
            <w:tcW w:w="2327" w:type="pct"/>
          </w:tcPr>
          <w:p w:rsidR="00AB44B4" w:rsidRPr="00D21D1E" w:rsidRDefault="00AB44B4" w:rsidP="00AB44B4">
            <w:pPr>
              <w:rPr>
                <w:rFonts w:ascii="Verdana" w:hAnsi="Verdana"/>
                <w:b/>
                <w:sz w:val="16"/>
                <w:szCs w:val="16"/>
              </w:rPr>
            </w:pPr>
            <w:r w:rsidRPr="00D21D1E">
              <w:rPr>
                <w:rFonts w:ascii="Verdana" w:hAnsi="Verdana"/>
                <w:b/>
                <w:sz w:val="16"/>
                <w:szCs w:val="16"/>
              </w:rPr>
              <w:t>N° 1 Binocolo</w:t>
            </w:r>
          </w:p>
        </w:tc>
        <w:tc>
          <w:tcPr>
            <w:tcW w:w="334" w:type="pct"/>
          </w:tcPr>
          <w:p w:rsidR="00AB44B4" w:rsidRPr="00D21D1E" w:rsidRDefault="00AB44B4" w:rsidP="00AB44B4">
            <w:pPr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339" w:type="pct"/>
          </w:tcPr>
          <w:p w:rsidR="00AB44B4" w:rsidRPr="00D21D1E" w:rsidRDefault="00AB44B4" w:rsidP="00AB44B4">
            <w:pPr>
              <w:rPr>
                <w:rFonts w:ascii="Verdana" w:hAnsi="Verdana"/>
                <w:b/>
                <w:sz w:val="16"/>
                <w:szCs w:val="16"/>
              </w:rPr>
            </w:pPr>
            <w:r w:rsidRPr="00D21D1E">
              <w:rPr>
                <w:rFonts w:ascii="Verdana" w:hAnsi="Verdana"/>
                <w:b/>
                <w:sz w:val="16"/>
                <w:szCs w:val="16"/>
              </w:rPr>
              <w:t>N°</w:t>
            </w:r>
            <w:r>
              <w:rPr>
                <w:rFonts w:ascii="Verdana" w:hAnsi="Verdana"/>
                <w:b/>
                <w:sz w:val="16"/>
                <w:szCs w:val="16"/>
              </w:rPr>
              <w:t xml:space="preserve"> 1 Radio</w:t>
            </w:r>
          </w:p>
        </w:tc>
      </w:tr>
      <w:tr w:rsidR="00AB44B4" w:rsidRPr="00D21D1E" w:rsidTr="00AB44B4">
        <w:tc>
          <w:tcPr>
            <w:tcW w:w="2327" w:type="pct"/>
          </w:tcPr>
          <w:p w:rsidR="00AB44B4" w:rsidRPr="00D21D1E" w:rsidRDefault="00AB44B4" w:rsidP="00AB44B4"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N° 1 Passerella</w:t>
            </w:r>
          </w:p>
        </w:tc>
        <w:tc>
          <w:tcPr>
            <w:tcW w:w="334" w:type="pct"/>
          </w:tcPr>
          <w:p w:rsidR="00AB44B4" w:rsidRPr="00D21D1E" w:rsidRDefault="00AB44B4" w:rsidP="00AB44B4">
            <w:pPr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339" w:type="pct"/>
          </w:tcPr>
          <w:p w:rsidR="00AB44B4" w:rsidRPr="00D21D1E" w:rsidRDefault="00AB44B4" w:rsidP="00AB44B4">
            <w:pPr>
              <w:rPr>
                <w:rFonts w:ascii="Verdana" w:hAnsi="Verdana"/>
                <w:b/>
                <w:sz w:val="16"/>
                <w:szCs w:val="16"/>
              </w:rPr>
            </w:pPr>
            <w:r w:rsidRPr="00D21D1E">
              <w:rPr>
                <w:rFonts w:ascii="Verdana" w:hAnsi="Verdana"/>
                <w:b/>
                <w:sz w:val="16"/>
                <w:szCs w:val="16"/>
              </w:rPr>
              <w:t>N° 1 Torcia a batteria</w:t>
            </w:r>
          </w:p>
        </w:tc>
      </w:tr>
      <w:tr w:rsidR="00AB44B4" w:rsidRPr="00D21D1E" w:rsidTr="00AB44B4">
        <w:tc>
          <w:tcPr>
            <w:tcW w:w="2327" w:type="pct"/>
          </w:tcPr>
          <w:p w:rsidR="00AB44B4" w:rsidRDefault="00AB44B4" w:rsidP="00AB44B4"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N° Inverter 12 V / 220 V 1000W</w:t>
            </w:r>
          </w:p>
        </w:tc>
        <w:tc>
          <w:tcPr>
            <w:tcW w:w="334" w:type="pct"/>
          </w:tcPr>
          <w:p w:rsidR="00AB44B4" w:rsidRPr="00D21D1E" w:rsidRDefault="00AB44B4" w:rsidP="00AB44B4">
            <w:pPr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339" w:type="pct"/>
          </w:tcPr>
          <w:p w:rsidR="00AB44B4" w:rsidRPr="00D21D1E" w:rsidRDefault="00AB44B4" w:rsidP="00AB44B4"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Dinette Trasformabile + cuscini</w:t>
            </w:r>
          </w:p>
        </w:tc>
      </w:tr>
      <w:tr w:rsidR="00AB44B4" w:rsidRPr="00D21D1E" w:rsidTr="00AB44B4">
        <w:tc>
          <w:tcPr>
            <w:tcW w:w="2327" w:type="pct"/>
          </w:tcPr>
          <w:p w:rsidR="00AB44B4" w:rsidRDefault="00AB44B4" w:rsidP="00AB44B4"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 xml:space="preserve">N° 1 </w:t>
            </w:r>
            <w:r w:rsidR="001851CD">
              <w:rPr>
                <w:rFonts w:ascii="Verdana" w:hAnsi="Verdana"/>
                <w:b/>
                <w:sz w:val="16"/>
                <w:szCs w:val="16"/>
              </w:rPr>
              <w:t>Copertura</w:t>
            </w:r>
            <w:r>
              <w:rPr>
                <w:rFonts w:ascii="Verdana" w:hAnsi="Verdana"/>
                <w:b/>
                <w:sz w:val="16"/>
                <w:szCs w:val="16"/>
              </w:rPr>
              <w:t xml:space="preserve"> Tavolo esterno</w:t>
            </w:r>
          </w:p>
        </w:tc>
        <w:tc>
          <w:tcPr>
            <w:tcW w:w="334" w:type="pct"/>
          </w:tcPr>
          <w:p w:rsidR="00AB44B4" w:rsidRPr="00D21D1E" w:rsidRDefault="00AB44B4" w:rsidP="00AB44B4">
            <w:pPr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339" w:type="pct"/>
          </w:tcPr>
          <w:p w:rsidR="00AB44B4" w:rsidRDefault="00AB44B4" w:rsidP="00AB44B4"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N° 2 Coperture Timoni Esterni</w:t>
            </w:r>
          </w:p>
        </w:tc>
      </w:tr>
      <w:tr w:rsidR="001851CD" w:rsidRPr="00D21D1E" w:rsidTr="00AB44B4">
        <w:tc>
          <w:tcPr>
            <w:tcW w:w="2327" w:type="pct"/>
          </w:tcPr>
          <w:p w:rsidR="001851CD" w:rsidRDefault="001851CD" w:rsidP="00AB44B4"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N° 1 Ancora Delta + 75 m catena da 8mm</w:t>
            </w:r>
            <w:bookmarkStart w:id="0" w:name="_GoBack"/>
            <w:bookmarkEnd w:id="0"/>
          </w:p>
        </w:tc>
        <w:tc>
          <w:tcPr>
            <w:tcW w:w="334" w:type="pct"/>
          </w:tcPr>
          <w:p w:rsidR="001851CD" w:rsidRPr="00D21D1E" w:rsidRDefault="001851CD" w:rsidP="00AB44B4">
            <w:pPr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339" w:type="pct"/>
          </w:tcPr>
          <w:p w:rsidR="001851CD" w:rsidRDefault="001851CD" w:rsidP="00AB44B4">
            <w:pPr>
              <w:rPr>
                <w:rFonts w:ascii="Verdana" w:hAnsi="Verdana"/>
                <w:b/>
                <w:sz w:val="16"/>
                <w:szCs w:val="16"/>
              </w:rPr>
            </w:pPr>
          </w:p>
        </w:tc>
      </w:tr>
    </w:tbl>
    <w:p w:rsidR="00A14B05" w:rsidRDefault="00A14B05" w:rsidP="00A14B05"/>
    <w:p w:rsidR="00A14B05" w:rsidRDefault="00A14B05" w:rsidP="00A14B05"/>
    <w:p w:rsidR="00A14B05" w:rsidRDefault="00A14B05" w:rsidP="00A14B05"/>
    <w:p w:rsidR="00A14B05" w:rsidRDefault="00A14B05" w:rsidP="00A14B05"/>
    <w:p w:rsidR="00B110B9" w:rsidRDefault="00B110B9" w:rsidP="00A14B05"/>
    <w:p w:rsidR="00A14B05" w:rsidRDefault="00A14B05" w:rsidP="00A14B05"/>
    <w:p w:rsidR="00947B60" w:rsidRDefault="00947B60" w:rsidP="00A14B05"/>
    <w:p w:rsidR="00947B60" w:rsidRDefault="00947B60" w:rsidP="00A14B05"/>
    <w:p w:rsidR="00947B60" w:rsidRDefault="00947B60" w:rsidP="00A14B05"/>
    <w:p w:rsidR="00947B60" w:rsidRDefault="00947B60" w:rsidP="00A14B05"/>
    <w:p w:rsidR="00947B60" w:rsidRDefault="00947B60" w:rsidP="00A14B05"/>
    <w:p w:rsidR="00947B60" w:rsidRDefault="00947B60" w:rsidP="00A14B05"/>
    <w:p w:rsidR="00947B60" w:rsidRDefault="00947B60" w:rsidP="00A14B05"/>
    <w:p w:rsidR="00947B60" w:rsidRDefault="00947B60" w:rsidP="00A14B05"/>
    <w:p w:rsidR="00947B60" w:rsidRDefault="00947B60" w:rsidP="00A14B05"/>
    <w:p w:rsidR="00947B60" w:rsidRDefault="00947B60" w:rsidP="00A14B05"/>
    <w:p w:rsidR="00947B60" w:rsidRDefault="00947B60" w:rsidP="00A14B05"/>
    <w:p w:rsidR="00947B60" w:rsidRDefault="00947B60" w:rsidP="00A14B05"/>
    <w:p w:rsidR="00947B60" w:rsidRDefault="00947B60" w:rsidP="00A14B05"/>
    <w:p w:rsidR="00947B60" w:rsidRDefault="00947B60" w:rsidP="00A14B05"/>
    <w:sectPr w:rsidR="00947B60" w:rsidSect="00C928E5">
      <w:footerReference w:type="default" r:id="rId7"/>
      <w:pgSz w:w="11906" w:h="16838"/>
      <w:pgMar w:top="1417" w:right="140" w:bottom="1134" w:left="1134" w:header="170" w:footer="5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4F25" w:rsidRDefault="00034F25" w:rsidP="00C928E5">
      <w:r>
        <w:separator/>
      </w:r>
    </w:p>
  </w:endnote>
  <w:endnote w:type="continuationSeparator" w:id="1">
    <w:p w:rsidR="00034F25" w:rsidRDefault="00034F25" w:rsidP="00C928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CCC" w:rsidRDefault="00785CCC" w:rsidP="00C928E5">
    <w:pPr>
      <w:pStyle w:val="Pidipagina"/>
      <w:tabs>
        <w:tab w:val="clear" w:pos="9638"/>
      </w:tabs>
      <w:ind w:left="-1134" w:right="-427"/>
    </w:pPr>
    <w:r>
      <w:rPr>
        <w:noProof/>
      </w:rPr>
      <w:drawing>
        <wp:inline distT="0" distB="0" distL="0" distR="0">
          <wp:extent cx="7562850" cy="1828800"/>
          <wp:effectExtent l="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ail-carta-intestata-inf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224" cy="18281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4F25" w:rsidRDefault="00034F25" w:rsidP="00C928E5">
      <w:r>
        <w:separator/>
      </w:r>
    </w:p>
  </w:footnote>
  <w:footnote w:type="continuationSeparator" w:id="1">
    <w:p w:rsidR="00034F25" w:rsidRDefault="00034F25" w:rsidP="00C928E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3150F7"/>
    <w:multiLevelType w:val="hybridMultilevel"/>
    <w:tmpl w:val="D0C240E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8813E7F"/>
    <w:multiLevelType w:val="singleLevel"/>
    <w:tmpl w:val="0409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1B955EF1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1E857F0A"/>
    <w:multiLevelType w:val="singleLevel"/>
    <w:tmpl w:val="0409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>
    <w:nsid w:val="23B045A4"/>
    <w:multiLevelType w:val="singleLevel"/>
    <w:tmpl w:val="0409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>
    <w:nsid w:val="2B564DD6"/>
    <w:multiLevelType w:val="hybridMultilevel"/>
    <w:tmpl w:val="A746A9D2"/>
    <w:lvl w:ilvl="0" w:tplc="FFFFFFFF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4267D9"/>
    <w:multiLevelType w:val="singleLevel"/>
    <w:tmpl w:val="0409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>
    <w:nsid w:val="341124A5"/>
    <w:multiLevelType w:val="hybridMultilevel"/>
    <w:tmpl w:val="ECFE7B7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562368E"/>
    <w:multiLevelType w:val="singleLevel"/>
    <w:tmpl w:val="0409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>
    <w:nsid w:val="4393280B"/>
    <w:multiLevelType w:val="singleLevel"/>
    <w:tmpl w:val="0409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>
    <w:nsid w:val="46B141A4"/>
    <w:multiLevelType w:val="hybridMultilevel"/>
    <w:tmpl w:val="C9A8E5F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3912514"/>
    <w:multiLevelType w:val="multilevel"/>
    <w:tmpl w:val="BCD4A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4EE763B"/>
    <w:multiLevelType w:val="singleLevel"/>
    <w:tmpl w:val="0409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>
    <w:nsid w:val="55170A27"/>
    <w:multiLevelType w:val="singleLevel"/>
    <w:tmpl w:val="0409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>
    <w:nsid w:val="581D24B1"/>
    <w:multiLevelType w:val="singleLevel"/>
    <w:tmpl w:val="0409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>
    <w:nsid w:val="5A0711A1"/>
    <w:multiLevelType w:val="hybridMultilevel"/>
    <w:tmpl w:val="0ADE6C2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A5D7B7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5BE34D56"/>
    <w:multiLevelType w:val="singleLevel"/>
    <w:tmpl w:val="0409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>
    <w:nsid w:val="5D886DE4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5E8B3FD7"/>
    <w:multiLevelType w:val="hybridMultilevel"/>
    <w:tmpl w:val="AFFCCEF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42E5A3F"/>
    <w:multiLevelType w:val="hybridMultilevel"/>
    <w:tmpl w:val="B408268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5F92391"/>
    <w:multiLevelType w:val="singleLevel"/>
    <w:tmpl w:val="0409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>
    <w:nsid w:val="78007B91"/>
    <w:multiLevelType w:val="singleLevel"/>
    <w:tmpl w:val="0409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3">
    <w:nsid w:val="7BBD44B4"/>
    <w:multiLevelType w:val="hybridMultilevel"/>
    <w:tmpl w:val="BCD4A7B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8"/>
  </w:num>
  <w:num w:numId="3">
    <w:abstractNumId w:val="2"/>
  </w:num>
  <w:num w:numId="4">
    <w:abstractNumId w:val="8"/>
  </w:num>
  <w:num w:numId="5">
    <w:abstractNumId w:val="1"/>
  </w:num>
  <w:num w:numId="6">
    <w:abstractNumId w:val="12"/>
  </w:num>
  <w:num w:numId="7">
    <w:abstractNumId w:val="22"/>
  </w:num>
  <w:num w:numId="8">
    <w:abstractNumId w:val="6"/>
  </w:num>
  <w:num w:numId="9">
    <w:abstractNumId w:val="9"/>
  </w:num>
  <w:num w:numId="10">
    <w:abstractNumId w:val="14"/>
  </w:num>
  <w:num w:numId="11">
    <w:abstractNumId w:val="17"/>
  </w:num>
  <w:num w:numId="12">
    <w:abstractNumId w:val="4"/>
  </w:num>
  <w:num w:numId="13">
    <w:abstractNumId w:val="13"/>
  </w:num>
  <w:num w:numId="14">
    <w:abstractNumId w:val="21"/>
  </w:num>
  <w:num w:numId="15">
    <w:abstractNumId w:val="3"/>
  </w:num>
  <w:num w:numId="16">
    <w:abstractNumId w:val="15"/>
  </w:num>
  <w:num w:numId="17">
    <w:abstractNumId w:val="7"/>
  </w:num>
  <w:num w:numId="18">
    <w:abstractNumId w:val="19"/>
  </w:num>
  <w:num w:numId="19">
    <w:abstractNumId w:val="10"/>
  </w:num>
  <w:num w:numId="20">
    <w:abstractNumId w:val="20"/>
  </w:num>
  <w:num w:numId="21">
    <w:abstractNumId w:val="0"/>
  </w:num>
  <w:num w:numId="22">
    <w:abstractNumId w:val="23"/>
  </w:num>
  <w:num w:numId="23">
    <w:abstractNumId w:val="11"/>
  </w:num>
  <w:num w:numId="2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hyphenationZone w:val="283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A14B05"/>
    <w:rsid w:val="00034F25"/>
    <w:rsid w:val="000830FC"/>
    <w:rsid w:val="00120204"/>
    <w:rsid w:val="001851CD"/>
    <w:rsid w:val="00321451"/>
    <w:rsid w:val="003B0327"/>
    <w:rsid w:val="003B0D6E"/>
    <w:rsid w:val="004C10C7"/>
    <w:rsid w:val="00555885"/>
    <w:rsid w:val="005B264A"/>
    <w:rsid w:val="005D580B"/>
    <w:rsid w:val="005E337B"/>
    <w:rsid w:val="006D6187"/>
    <w:rsid w:val="00720889"/>
    <w:rsid w:val="00785CCC"/>
    <w:rsid w:val="00827CD5"/>
    <w:rsid w:val="0084039B"/>
    <w:rsid w:val="008B6970"/>
    <w:rsid w:val="00943DD7"/>
    <w:rsid w:val="00947B60"/>
    <w:rsid w:val="00983FBC"/>
    <w:rsid w:val="00A04310"/>
    <w:rsid w:val="00A14B05"/>
    <w:rsid w:val="00A2257C"/>
    <w:rsid w:val="00AB44B4"/>
    <w:rsid w:val="00B110B9"/>
    <w:rsid w:val="00C73AE2"/>
    <w:rsid w:val="00C928E5"/>
    <w:rsid w:val="00D32A04"/>
    <w:rsid w:val="00F047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Table" w:semiHidden="0" w:unhideWhenUsed="0"/>
    <w:lsdException w:name="No List" w:uiPriority="0"/>
    <w:lsdException w:name="Table Web 2" w:semiHidden="0" w:unhideWhenUsed="0"/>
    <w:lsdException w:name="Table Grid" w:semiHidden="0" w:uiPriority="0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14B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A14B05"/>
    <w:pPr>
      <w:keepNext/>
      <w:outlineLvl w:val="0"/>
    </w:pPr>
    <w:rPr>
      <w:sz w:val="28"/>
    </w:rPr>
  </w:style>
  <w:style w:type="paragraph" w:styleId="Titolo2">
    <w:name w:val="heading 2"/>
    <w:basedOn w:val="Normale"/>
    <w:next w:val="Normale"/>
    <w:link w:val="Titolo2Carattere"/>
    <w:qFormat/>
    <w:rsid w:val="00A14B05"/>
    <w:pPr>
      <w:keepNext/>
      <w:ind w:left="1416" w:firstLine="708"/>
      <w:outlineLvl w:val="1"/>
    </w:pPr>
    <w:rPr>
      <w:b/>
      <w:i/>
    </w:rPr>
  </w:style>
  <w:style w:type="paragraph" w:styleId="Titolo3">
    <w:name w:val="heading 3"/>
    <w:basedOn w:val="Normale"/>
    <w:next w:val="Normale"/>
    <w:link w:val="Titolo3Carattere"/>
    <w:qFormat/>
    <w:rsid w:val="00A14B05"/>
    <w:pPr>
      <w:keepNext/>
      <w:jc w:val="center"/>
      <w:outlineLvl w:val="2"/>
    </w:pPr>
    <w:rPr>
      <w:rFonts w:ascii="Verdana" w:hAnsi="Verdana"/>
      <w:b/>
      <w:sz w:val="22"/>
      <w:lang w:val="fr-FR"/>
    </w:rPr>
  </w:style>
  <w:style w:type="paragraph" w:styleId="Titolo4">
    <w:name w:val="heading 4"/>
    <w:basedOn w:val="Normale"/>
    <w:next w:val="Normale"/>
    <w:link w:val="Titolo4Carattere"/>
    <w:qFormat/>
    <w:rsid w:val="00A14B05"/>
    <w:pPr>
      <w:keepNext/>
      <w:ind w:left="708"/>
      <w:jc w:val="center"/>
      <w:outlineLvl w:val="3"/>
    </w:pPr>
    <w:rPr>
      <w:b/>
      <w:sz w:val="52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C928E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928E5"/>
  </w:style>
  <w:style w:type="paragraph" w:styleId="Pidipagina">
    <w:name w:val="footer"/>
    <w:basedOn w:val="Normale"/>
    <w:link w:val="PidipaginaCarattere"/>
    <w:unhideWhenUsed/>
    <w:rsid w:val="00C928E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928E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928E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928E5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A14B05"/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A14B05"/>
    <w:rPr>
      <w:rFonts w:ascii="Times New Roman" w:eastAsia="Times New Roman" w:hAnsi="Times New Roman" w:cs="Times New Roman"/>
      <w:b/>
      <w:i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A14B05"/>
    <w:rPr>
      <w:rFonts w:ascii="Verdana" w:eastAsia="Times New Roman" w:hAnsi="Verdana" w:cs="Times New Roman"/>
      <w:b/>
      <w:szCs w:val="24"/>
      <w:lang w:val="fr-FR" w:eastAsia="it-IT"/>
    </w:rPr>
  </w:style>
  <w:style w:type="character" w:customStyle="1" w:styleId="Titolo4Carattere">
    <w:name w:val="Titolo 4 Carattere"/>
    <w:basedOn w:val="Carpredefinitoparagrafo"/>
    <w:link w:val="Titolo4"/>
    <w:rsid w:val="00A14B05"/>
    <w:rPr>
      <w:rFonts w:ascii="Times New Roman" w:eastAsia="Times New Roman" w:hAnsi="Times New Roman" w:cs="Times New Roman"/>
      <w:b/>
      <w:sz w:val="52"/>
      <w:szCs w:val="20"/>
      <w:u w:val="single"/>
      <w:lang w:eastAsia="it-IT"/>
    </w:rPr>
  </w:style>
  <w:style w:type="character" w:styleId="Collegamentoipertestuale">
    <w:name w:val="Hyperlink"/>
    <w:rsid w:val="00A14B05"/>
    <w:rPr>
      <w:color w:val="0000FF"/>
      <w:u w:val="single"/>
    </w:rPr>
  </w:style>
  <w:style w:type="character" w:styleId="Collegamentovisitato">
    <w:name w:val="FollowedHyperlink"/>
    <w:rsid w:val="00A14B05"/>
    <w:rPr>
      <w:color w:val="800080"/>
      <w:u w:val="single"/>
    </w:rPr>
  </w:style>
  <w:style w:type="paragraph" w:customStyle="1" w:styleId="a">
    <w:basedOn w:val="Normale"/>
    <w:next w:val="Corpodeltesto"/>
    <w:rsid w:val="00A14B05"/>
    <w:pPr>
      <w:ind w:right="486"/>
    </w:pPr>
    <w:rPr>
      <w:sz w:val="22"/>
      <w:lang w:val="fr-FR"/>
    </w:rPr>
  </w:style>
  <w:style w:type="paragraph" w:styleId="Corpodeltesto2">
    <w:name w:val="Body Text 2"/>
    <w:basedOn w:val="Normale"/>
    <w:link w:val="Corpodeltesto2Carattere"/>
    <w:rsid w:val="00A14B05"/>
    <w:pPr>
      <w:ind w:left="708" w:firstLine="708"/>
    </w:pPr>
    <w:rPr>
      <w:rFonts w:ascii="Times" w:hAnsi="Times"/>
      <w:sz w:val="4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A14B05"/>
    <w:rPr>
      <w:rFonts w:ascii="Times" w:eastAsia="Times New Roman" w:hAnsi="Times" w:cs="Times New Roman"/>
      <w:sz w:val="40"/>
      <w:szCs w:val="20"/>
      <w:lang w:eastAsia="it-IT"/>
    </w:rPr>
  </w:style>
  <w:style w:type="paragraph" w:customStyle="1" w:styleId="Testofumetto1">
    <w:name w:val="Testo fumetto1"/>
    <w:basedOn w:val="Normale"/>
    <w:semiHidden/>
    <w:rsid w:val="00A14B05"/>
    <w:rPr>
      <w:rFonts w:ascii="Tahoma" w:hAnsi="Tahoma" w:cs="Tahoma"/>
      <w:sz w:val="16"/>
      <w:szCs w:val="16"/>
    </w:rPr>
  </w:style>
  <w:style w:type="character" w:styleId="Enfasigrassetto">
    <w:name w:val="Strong"/>
    <w:qFormat/>
    <w:rsid w:val="00A14B05"/>
    <w:rPr>
      <w:b/>
      <w:bCs/>
    </w:rPr>
  </w:style>
  <w:style w:type="paragraph" w:styleId="Titolo">
    <w:name w:val="Title"/>
    <w:basedOn w:val="Normale"/>
    <w:link w:val="TitoloCarattere"/>
    <w:qFormat/>
    <w:rsid w:val="00A14B05"/>
    <w:pPr>
      <w:ind w:left="993"/>
      <w:jc w:val="center"/>
    </w:pPr>
    <w:rPr>
      <w:rFonts w:ascii="Verdana" w:hAnsi="Verdana"/>
      <w:b/>
      <w:sz w:val="22"/>
      <w:u w:val="single"/>
    </w:rPr>
  </w:style>
  <w:style w:type="character" w:customStyle="1" w:styleId="TitoloCarattere">
    <w:name w:val="Titolo Carattere"/>
    <w:basedOn w:val="Carpredefinitoparagrafo"/>
    <w:link w:val="Titolo"/>
    <w:rsid w:val="00A14B05"/>
    <w:rPr>
      <w:rFonts w:ascii="Verdana" w:eastAsia="Times New Roman" w:hAnsi="Verdana" w:cs="Times New Roman"/>
      <w:b/>
      <w:szCs w:val="24"/>
      <w:u w:val="single"/>
      <w:lang w:eastAsia="it-IT"/>
    </w:rPr>
  </w:style>
  <w:style w:type="table" w:styleId="Grigliatabella">
    <w:name w:val="Table Grid"/>
    <w:basedOn w:val="Tabellanormale"/>
    <w:rsid w:val="00A14B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A14B05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A14B05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audia%20Ibba\Google%20Drive\SailAndExperience\Modelli\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intestata.dotx</Template>
  <TotalTime>0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Ibba</dc:creator>
  <cp:lastModifiedBy>Fabio</cp:lastModifiedBy>
  <cp:revision>2</cp:revision>
  <cp:lastPrinted>2015-08-21T22:37:00Z</cp:lastPrinted>
  <dcterms:created xsi:type="dcterms:W3CDTF">2016-10-28T12:10:00Z</dcterms:created>
  <dcterms:modified xsi:type="dcterms:W3CDTF">2016-10-28T12:10:00Z</dcterms:modified>
</cp:coreProperties>
</file>