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C22" w:rsidRPr="00D4377D" w:rsidRDefault="00341E16">
      <w:pPr>
        <w:rPr>
          <w:rFonts w:ascii="Arial" w:hAnsi="Arial"/>
          <w:sz w:val="28"/>
          <w:szCs w:val="28"/>
        </w:rPr>
      </w:pPr>
      <w:r>
        <w:rPr>
          <w:rFonts w:ascii="Arial" w:hAnsi="Arial"/>
          <w:noProof/>
          <w:sz w:val="28"/>
          <w:szCs w:val="28"/>
        </w:rPr>
        <w:drawing>
          <wp:inline distT="0" distB="0" distL="0" distR="0">
            <wp:extent cx="6108700" cy="7912100"/>
            <wp:effectExtent l="0" t="0" r="12700" b="12700"/>
            <wp:docPr id="1" name="Immagine 1" descr="Macintosh HD:Users:rudi:Desktop:gommo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rudi:Desktop:gommon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0" cy="791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24C22" w:rsidRPr="00D4377D" w:rsidSect="00A50CD7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E16"/>
    <w:rsid w:val="00341E16"/>
    <w:rsid w:val="00A50CD7"/>
    <w:rsid w:val="00B24C22"/>
    <w:rsid w:val="00D43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1E16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341E16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1E16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341E16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rudi:Library:Application%20Support:Microsoft:Office:Modelli%20utente:Modelli%20personali:Documento%20world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Documento world.dotx</Template>
  <TotalTime>1</TotalTime>
  <Pages>1</Pages>
  <Words>0</Words>
  <Characters>1</Characters>
  <Application>Microsoft Macintosh Word</Application>
  <DocSecurity>0</DocSecurity>
  <Lines>1</Lines>
  <Paragraphs>1</Paragraphs>
  <ScaleCrop>false</ScaleCrop>
  <Company>28138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rudi</dc:creator>
  <cp:keywords/>
  <dc:description/>
  <cp:lastModifiedBy>rudi</cp:lastModifiedBy>
  <cp:revision>1</cp:revision>
  <dcterms:created xsi:type="dcterms:W3CDTF">2013-07-28T20:20:00Z</dcterms:created>
  <dcterms:modified xsi:type="dcterms:W3CDTF">2013-07-28T20:21:00Z</dcterms:modified>
</cp:coreProperties>
</file>